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tbl>
      <w:tblPr>
        <w:tblW w:w="5000" w:type="pct"/>
        <w:tblLayout w:type="fixed"/>
        <w:tblCellMar>
          <w:left w:w="0" w:type="dxa"/>
          <w:right w:w="115" w:type="dxa"/>
        </w:tblCellMar>
        <w:tblLook w:val="04A0" w:firstRow="1" w:lastRow="0" w:firstColumn="1" w:lastColumn="0" w:noHBand="0" w:noVBand="1"/>
        <w:tblDescription w:val="Company logo and name"/>
      </w:tblPr>
      <w:tblGrid>
        <w:gridCol w:w="4680"/>
        <w:gridCol w:w="4680"/>
      </w:tblGrid>
      <w:tr xmlns:wp14="http://schemas.microsoft.com/office/word/2010/wordml" w:rsidR="00830C80" w14:paraId="4C5442E6" wp14:textId="77777777">
        <w:tc>
          <w:tcPr>
            <w:tcW w:w="4788" w:type="dxa"/>
          </w:tcPr>
          <w:p w:rsidR="00830C80" w:rsidRDefault="00873C3F" w14:paraId="308EBABB" wp14:textId="77777777">
            <w:pPr>
              <w:pStyle w:val="NoSpacing"/>
            </w:pPr>
            <w:bookmarkStart w:name="_GoBack" w:id="0"/>
            <w:bookmarkEnd w:id="0"/>
            <w:r>
              <w:rPr>
                <w:noProof/>
                <w:lang w:eastAsia="en-US"/>
              </w:rPr>
              <w:drawing>
                <wp:anchor xmlns:wp14="http://schemas.microsoft.com/office/word/2010/wordprocessingDrawing" distT="0" distB="0" distL="114300" distR="114300" simplePos="0" relativeHeight="251662336" behindDoc="0" locked="0" layoutInCell="1" allowOverlap="1" wp14:anchorId="2581AEAA" wp14:editId="7B1675F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4445</wp:posOffset>
                  </wp:positionV>
                  <wp:extent cx="708025" cy="707390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025" cy="70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88" w:type="dxa"/>
          </w:tcPr>
          <w:p w:rsidR="00830C80" w:rsidP="00894558" w:rsidRDefault="00894558" w14:paraId="251E597A" wp14:textId="77777777">
            <w:pPr>
              <w:pStyle w:val="Heading1"/>
            </w:pPr>
            <w:r>
              <w:t xml:space="preserve">Idaho Arthritis </w:t>
            </w:r>
            <w:r w:rsidR="00685B75">
              <w:t xml:space="preserve">Walk </w:t>
            </w:r>
          </w:p>
        </w:tc>
      </w:tr>
    </w:tbl>
    <w:p xmlns:wp14="http://schemas.microsoft.com/office/word/2010/wordml" w:rsidR="00830C80" w:rsidRDefault="00873C3F" w14:paraId="0615A6EF" wp14:textId="77777777">
      <w:pPr>
        <w:pStyle w:val="Heading2"/>
      </w:pPr>
      <w:r>
        <w:rPr>
          <w:noProof/>
          <w:lang w:eastAsia="en-US"/>
        </w:rPr>
        <mc:AlternateContent>
          <mc:Choice Requires="wpc">
            <w:drawing>
              <wp:anchor xmlns:wp14="http://schemas.microsoft.com/office/word/2010/wordprocessingDrawing" distT="0" distB="0" distL="114300" distR="114300" simplePos="0" relativeHeight="251660288" behindDoc="0" locked="0" layoutInCell="1" allowOverlap="1" wp14:anchorId="6A7A857A" wp14:editId="7777777">
                <wp:simplePos x="0" y="0"/>
                <wp:positionH relativeFrom="column">
                  <wp:posOffset>-914400</wp:posOffset>
                </wp:positionH>
                <wp:positionV relativeFrom="paragraph">
                  <wp:posOffset>-1127125</wp:posOffset>
                </wp:positionV>
                <wp:extent cx="706755" cy="706120"/>
                <wp:effectExtent l="0" t="0" r="0" b="0"/>
                <wp:wrapNone/>
                <wp:docPr id="4" name="Canvas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 w14:anchorId="37739DCB">
              <v:group id="Canvas 4" style="position:absolute;margin-left:-1in;margin-top:-88.75pt;width:55.65pt;height:55.6pt;z-index:251660288" coordsize="7067,7061" o:spid="_x0000_s1026" editas="canvas" w14:anchorId="08DE4DE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">
                <v:shapetype id="_x0000_t75" coordsize="21600,21600" filled="f" stroked="f" o:spt="75" o:preferrelative="t" path="m@4@5l@4@11@9@11@9@5xe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gradientshapeok="t" o:connecttype="rect" o:extrusionok="f"/>
                  <o:lock v:ext="edit" aspectratio="t"/>
                </v:shapetype>
                <v:shape id="_x0000_s1027" style="position:absolute;width:7067;height:7061;visibility:visible;mso-wrap-style:square" type="#_x0000_t75">
                  <v:fill o:detectmouseclick="t"/>
                  <v:path o:connecttype="none"/>
                </v:shape>
              </v:group>
            </w:pict>
          </mc:Fallback>
        </mc:AlternateContent>
      </w:r>
      <w:r w:rsidR="00753174">
        <w:t xml:space="preserve">Request for </w:t>
      </w:r>
      <w:r w:rsidR="00894558">
        <w:t>Funding</w:t>
      </w:r>
    </w:p>
    <w:tbl>
      <w:tblPr>
        <w:tblW w:w="4952" w:type="pct"/>
        <w:tblInd w:w="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Request for approval to hire form"/>
      </w:tblPr>
      <w:tblGrid>
        <w:gridCol w:w="9270"/>
      </w:tblGrid>
      <w:tr xmlns:wp14="http://schemas.microsoft.com/office/word/2010/wordml" w:rsidR="00830C80" w:rsidTr="1BE9B6E5" w14:paraId="58CFEE7C" wp14:textId="77777777">
        <w:tc>
          <w:tcPr>
            <w:tcW w:w="9270" w:type="dxa"/>
            <w:shd w:val="clear" w:color="auto" w:fill="000000" w:themeFill="text1"/>
            <w:tcMar/>
          </w:tcPr>
          <w:p w:rsidR="00830C80" w:rsidRDefault="00753174" w14:paraId="65785A1C" wp14:textId="77777777">
            <w:pPr>
              <w:pStyle w:val="Heading3"/>
            </w:pPr>
            <w:r>
              <w:t>Applicant Information</w:t>
            </w:r>
          </w:p>
        </w:tc>
      </w:tr>
      <w:tr xmlns:wp14="http://schemas.microsoft.com/office/word/2010/wordml" w:rsidR="00894558" w:rsidTr="1BE9B6E5" w14:paraId="672A6659" wp14:textId="77777777">
        <w:tc>
          <w:tcPr>
            <w:tcW w:w="9270" w:type="dxa"/>
            <w:tcMar/>
          </w:tcPr>
          <w:p w:rsidRPr="00032041" w:rsidR="00894558" w:rsidP="00894558" w:rsidRDefault="00894558" w14:paraId="0A37501D" wp14:textId="77777777">
            <w:pPr>
              <w:pStyle w:val="Heading3"/>
            </w:pPr>
          </w:p>
        </w:tc>
      </w:tr>
      <w:tr xmlns:wp14="http://schemas.microsoft.com/office/word/2010/wordml" w:rsidR="00894558" w:rsidTr="1BE9B6E5" w14:paraId="225E7C45" wp14:textId="77777777">
        <w:tc>
          <w:tcPr>
            <w:tcW w:w="9270" w:type="dxa"/>
            <w:tcMar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20" w:firstRow="1" w:lastRow="0" w:firstColumn="0" w:lastColumn="0" w:noHBand="0" w:noVBand="1"/>
              <w:tblDescription w:val="Donor information"/>
            </w:tblPr>
            <w:tblGrid>
              <w:gridCol w:w="2142"/>
              <w:gridCol w:w="7128"/>
            </w:tblGrid>
            <w:tr w:rsidRPr="00032041" w:rsidR="00894558" w:rsidTr="00756005" w14:paraId="0D909AED" wp14:textId="77777777">
              <w:tc>
                <w:tcPr>
                  <w:tcW w:w="2160" w:type="dxa"/>
                  <w:vAlign w:val="bottom"/>
                </w:tcPr>
                <w:p w:rsidRPr="00032041" w:rsidR="00894558" w:rsidP="00894558" w:rsidRDefault="00894558" w14:paraId="76CAFD79" wp14:textId="77777777">
                  <w:pPr>
                    <w:pStyle w:val="Heading4"/>
                  </w:pPr>
                  <w:r w:rsidRPr="00032041">
                    <w:t>Name</w:t>
                  </w:r>
                </w:p>
              </w:tc>
              <w:tc>
                <w:tcPr>
                  <w:tcW w:w="7190" w:type="dxa"/>
                  <w:tcBorders>
                    <w:bottom w:val="single" w:color="5F497A" w:themeColor="accent4" w:themeShade="BF" w:sz="4" w:space="0"/>
                  </w:tcBorders>
                  <w:vAlign w:val="bottom"/>
                </w:tcPr>
                <w:p w:rsidRPr="00032041" w:rsidR="00894558" w:rsidP="00894558" w:rsidRDefault="00894558" w14:paraId="5DAB6C7B" wp14:textId="77777777">
                  <w:pPr>
                    <w:spacing w:line="240" w:lineRule="auto"/>
                  </w:pPr>
                </w:p>
              </w:tc>
            </w:tr>
            <w:tr w:rsidRPr="00032041" w:rsidR="00894558" w:rsidTr="00756005" w14:paraId="47D2A083" wp14:textId="77777777">
              <w:tc>
                <w:tcPr>
                  <w:tcW w:w="2160" w:type="dxa"/>
                  <w:vAlign w:val="bottom"/>
                </w:tcPr>
                <w:p w:rsidRPr="00032041" w:rsidR="00894558" w:rsidP="00894558" w:rsidRDefault="00A258B3" w14:paraId="071CC085" wp14:textId="77777777">
                  <w:pPr>
                    <w:pStyle w:val="Heading4"/>
                  </w:pPr>
                  <w:r>
                    <w:t>Address</w:t>
                  </w:r>
                </w:p>
              </w:tc>
              <w:tc>
                <w:tcPr>
                  <w:tcW w:w="7190" w:type="dxa"/>
                  <w:tcBorders>
                    <w:top w:val="single" w:color="5F497A" w:themeColor="accent4" w:themeShade="BF" w:sz="4" w:space="0"/>
                    <w:bottom w:val="single" w:color="5F497A" w:themeColor="accent4" w:themeShade="BF" w:sz="4" w:space="0"/>
                  </w:tcBorders>
                  <w:vAlign w:val="bottom"/>
                </w:tcPr>
                <w:p w:rsidRPr="00032041" w:rsidR="00894558" w:rsidP="00894558" w:rsidRDefault="00894558" w14:paraId="02EB378F" wp14:textId="77777777">
                  <w:pPr>
                    <w:spacing w:line="240" w:lineRule="auto"/>
                  </w:pPr>
                </w:p>
              </w:tc>
            </w:tr>
            <w:tr w:rsidRPr="00032041" w:rsidR="00894558" w:rsidTr="00756005" w14:paraId="05D1344B" wp14:textId="77777777">
              <w:tc>
                <w:tcPr>
                  <w:tcW w:w="2160" w:type="dxa"/>
                  <w:vAlign w:val="bottom"/>
                </w:tcPr>
                <w:p w:rsidRPr="00032041" w:rsidR="00894558" w:rsidP="00894558" w:rsidRDefault="00894558" w14:paraId="237EA4E9" wp14:textId="77777777">
                  <w:pPr>
                    <w:pStyle w:val="Heading4"/>
                  </w:pPr>
                  <w:r w:rsidRPr="00032041">
                    <w:t>City, ST  Zip Code</w:t>
                  </w:r>
                </w:p>
              </w:tc>
              <w:tc>
                <w:tcPr>
                  <w:tcW w:w="7190" w:type="dxa"/>
                  <w:tcBorders>
                    <w:top w:val="single" w:color="5F497A" w:themeColor="accent4" w:themeShade="BF" w:sz="4" w:space="0"/>
                    <w:bottom w:val="single" w:color="5F497A" w:themeColor="accent4" w:themeShade="BF" w:sz="4" w:space="0"/>
                  </w:tcBorders>
                  <w:vAlign w:val="bottom"/>
                </w:tcPr>
                <w:p w:rsidRPr="00032041" w:rsidR="00894558" w:rsidP="00894558" w:rsidRDefault="00894558" w14:paraId="6A05A809" wp14:textId="77777777">
                  <w:pPr>
                    <w:spacing w:line="240" w:lineRule="auto"/>
                  </w:pPr>
                </w:p>
              </w:tc>
            </w:tr>
            <w:tr w:rsidRPr="00032041" w:rsidR="00894558" w:rsidTr="00756005" w14:paraId="448A0790" wp14:textId="77777777">
              <w:tc>
                <w:tcPr>
                  <w:tcW w:w="2160" w:type="dxa"/>
                  <w:vAlign w:val="bottom"/>
                </w:tcPr>
                <w:p w:rsidRPr="00032041" w:rsidR="00894558" w:rsidP="00064C1D" w:rsidRDefault="00894558" w14:paraId="560B3E30" wp14:textId="77777777">
                  <w:pPr>
                    <w:pStyle w:val="Heading4"/>
                  </w:pPr>
                  <w:r w:rsidRPr="00032041">
                    <w:t xml:space="preserve">Phone </w:t>
                  </w:r>
                  <w:r w:rsidR="00BA1974">
                    <w:t>/ Email</w:t>
                  </w:r>
                </w:p>
              </w:tc>
              <w:tc>
                <w:tcPr>
                  <w:tcW w:w="7190" w:type="dxa"/>
                  <w:tcBorders>
                    <w:top w:val="single" w:color="5F497A" w:themeColor="accent4" w:themeShade="BF" w:sz="4" w:space="0"/>
                    <w:bottom w:val="single" w:color="5F497A" w:themeColor="accent4" w:themeShade="BF" w:sz="4" w:space="0"/>
                  </w:tcBorders>
                  <w:vAlign w:val="bottom"/>
                </w:tcPr>
                <w:p w:rsidRPr="00032041" w:rsidR="00894558" w:rsidP="00894558" w:rsidRDefault="00894558" w14:paraId="5A39BBE3" wp14:textId="77777777">
                  <w:pPr>
                    <w:spacing w:line="240" w:lineRule="auto"/>
                  </w:pPr>
                </w:p>
              </w:tc>
            </w:tr>
            <w:tr w:rsidRPr="00032041" w:rsidR="00894558" w:rsidTr="00756005" w14:paraId="511112F7" wp14:textId="77777777">
              <w:tc>
                <w:tcPr>
                  <w:tcW w:w="2160" w:type="dxa"/>
                  <w:vAlign w:val="bottom"/>
                </w:tcPr>
                <w:p w:rsidRPr="00032041" w:rsidR="00894558" w:rsidP="00894558" w:rsidRDefault="00BA1974" w14:paraId="0E019233" wp14:textId="77777777">
                  <w:pPr>
                    <w:pStyle w:val="Heading4"/>
                  </w:pPr>
                  <w:r>
                    <w:t>Request Funds for:</w:t>
                  </w:r>
                </w:p>
              </w:tc>
              <w:tc>
                <w:tcPr>
                  <w:tcW w:w="7190" w:type="dxa"/>
                  <w:tcBorders>
                    <w:top w:val="single" w:color="5F497A" w:themeColor="accent4" w:themeShade="BF" w:sz="4" w:space="0"/>
                    <w:bottom w:val="single" w:color="5F497A" w:themeColor="accent4" w:themeShade="BF" w:sz="4" w:space="0"/>
                  </w:tcBorders>
                  <w:vAlign w:val="bottom"/>
                </w:tcPr>
                <w:p w:rsidRPr="00032041" w:rsidR="00894558" w:rsidP="00894558" w:rsidRDefault="00894558" w14:paraId="41C8F396" wp14:textId="77777777">
                  <w:pPr>
                    <w:spacing w:line="240" w:lineRule="auto"/>
                  </w:pPr>
                </w:p>
              </w:tc>
            </w:tr>
          </w:tbl>
          <w:p w:rsidR="00894558" w:rsidP="00894558" w:rsidRDefault="00894558" w14:paraId="72A3D3EC" wp14:textId="77777777"/>
        </w:tc>
      </w:tr>
      <w:tr xmlns:wp14="http://schemas.microsoft.com/office/word/2010/wordml" w:rsidR="00830C80" w:rsidTr="1BE9B6E5" w14:paraId="0D0B940D" wp14:textId="77777777">
        <w:tc>
          <w:tcPr>
            <w:tcW w:w="9270" w:type="dxa"/>
            <w:tcMar/>
            <w:vAlign w:val="bottom"/>
          </w:tcPr>
          <w:tbl>
            <w:tblPr>
              <w:tblW w:w="1008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Job title"/>
            </w:tblPr>
            <w:tblGrid>
              <w:gridCol w:w="1620"/>
              <w:gridCol w:w="8460"/>
            </w:tblGrid>
            <w:tr w:rsidR="00830C80" w:rsidTr="00F45B41" w14:paraId="0E27B00A" wp14:textId="77777777">
              <w:trPr>
                <w:trHeight w:val="432"/>
              </w:trPr>
              <w:tc>
                <w:tcPr>
                  <w:tcW w:w="1620" w:type="dxa"/>
                  <w:vAlign w:val="bottom"/>
                </w:tcPr>
                <w:p w:rsidRPr="00F45B41" w:rsidR="00830C80" w:rsidRDefault="00830C80" w14:paraId="60061E4C" wp14:textId="77777777">
                  <w:pPr>
                    <w:rPr>
                      <w:b/>
                    </w:rPr>
                  </w:pPr>
                </w:p>
              </w:tc>
              <w:tc>
                <w:tcPr>
                  <w:tcW w:w="8460" w:type="dxa"/>
                  <w:tcBorders>
                    <w:bottom w:val="single" w:color="auto" w:sz="4" w:space="0"/>
                  </w:tcBorders>
                  <w:vAlign w:val="bottom"/>
                </w:tcPr>
                <w:p w:rsidR="00830C80" w:rsidRDefault="00830C80" w14:paraId="44EAFD9C" wp14:textId="77777777"/>
              </w:tc>
            </w:tr>
          </w:tbl>
          <w:p w:rsidR="00830C80" w:rsidRDefault="00830C80" w14:paraId="4B94D5A5" wp14:textId="77777777"/>
        </w:tc>
      </w:tr>
      <w:tr xmlns:wp14="http://schemas.microsoft.com/office/word/2010/wordml" w:rsidR="00830C80" w:rsidTr="1BE9B6E5" w14:paraId="67C7268D" wp14:textId="77777777">
        <w:tc>
          <w:tcPr>
            <w:tcW w:w="9270" w:type="dxa"/>
            <w:tcMar/>
            <w:vAlign w:val="bottom"/>
          </w:tcPr>
          <w:tbl>
            <w:tblPr>
              <w:tblW w:w="603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Starting salary, date, supervisor, department"/>
            </w:tblPr>
            <w:tblGrid>
              <w:gridCol w:w="3510"/>
              <w:gridCol w:w="2174"/>
              <w:gridCol w:w="346"/>
            </w:tblGrid>
            <w:tr w:rsidR="00064C1D" w:rsidTr="00064C1D" w14:paraId="7B13C7E4" wp14:textId="77777777">
              <w:trPr>
                <w:trHeight w:val="576"/>
              </w:trPr>
              <w:tc>
                <w:tcPr>
                  <w:tcW w:w="3510" w:type="dxa"/>
                  <w:vAlign w:val="bottom"/>
                </w:tcPr>
                <w:p w:rsidR="00064C1D" w:rsidRDefault="00064C1D" w14:paraId="0CF5D33D" wp14:textId="77777777">
                  <w:r w:rsidRPr="00F45B41">
                    <w:rPr>
                      <w:b/>
                    </w:rPr>
                    <w:t>Amount Requested</w:t>
                  </w:r>
                  <w:r>
                    <w:t>:</w:t>
                  </w:r>
                </w:p>
              </w:tc>
              <w:tc>
                <w:tcPr>
                  <w:tcW w:w="2174" w:type="dxa"/>
                  <w:tcBorders>
                    <w:bottom w:val="single" w:color="auto" w:sz="4" w:space="0"/>
                  </w:tcBorders>
                  <w:vAlign w:val="bottom"/>
                </w:tcPr>
                <w:p w:rsidR="00064C1D" w:rsidRDefault="00064C1D" w14:paraId="3DEEC669" wp14:textId="77777777"/>
              </w:tc>
              <w:tc>
                <w:tcPr>
                  <w:tcW w:w="346" w:type="dxa"/>
                  <w:vAlign w:val="bottom"/>
                </w:tcPr>
                <w:p w:rsidR="00064C1D" w:rsidRDefault="00064C1D" w14:paraId="3656B9AB" wp14:textId="77777777">
                  <w:pPr>
                    <w:jc w:val="right"/>
                  </w:pPr>
                </w:p>
              </w:tc>
            </w:tr>
            <w:tr w:rsidR="00064C1D" w:rsidTr="00064C1D" w14:paraId="520C6CC9" wp14:textId="77777777">
              <w:trPr>
                <w:trHeight w:val="432"/>
              </w:trPr>
              <w:tc>
                <w:tcPr>
                  <w:tcW w:w="3510" w:type="dxa"/>
                  <w:vAlign w:val="bottom"/>
                </w:tcPr>
                <w:p w:rsidRPr="00F45B41" w:rsidR="00064C1D" w:rsidRDefault="00064C1D" w14:paraId="05046926" wp14:textId="77777777">
                  <w:pPr>
                    <w:rPr>
                      <w:b/>
                    </w:rPr>
                  </w:pPr>
                  <w:r w:rsidRPr="00F45B41">
                    <w:rPr>
                      <w:b/>
                    </w:rPr>
                    <w:t>Physician treating Rheumatologic disease:</w:t>
                  </w:r>
                </w:p>
              </w:tc>
              <w:tc>
                <w:tcPr>
                  <w:tcW w:w="2174" w:type="dxa"/>
                  <w:tcBorders>
                    <w:bottom w:val="single" w:color="auto" w:sz="4" w:space="0"/>
                  </w:tcBorders>
                  <w:vAlign w:val="bottom"/>
                </w:tcPr>
                <w:p w:rsidRPr="00C02E7F" w:rsidR="00064C1D" w:rsidP="0089553B" w:rsidRDefault="00064C1D" w14:paraId="45FB0818" wp14:textId="77777777">
                  <w:pPr>
                    <w:ind w:left="90"/>
                    <w:rPr>
                      <w:u w:val="single"/>
                    </w:rPr>
                  </w:pPr>
                </w:p>
              </w:tc>
              <w:tc>
                <w:tcPr>
                  <w:tcW w:w="346" w:type="dxa"/>
                  <w:vAlign w:val="bottom"/>
                </w:tcPr>
                <w:p w:rsidRPr="00C02E7F" w:rsidR="00064C1D" w:rsidRDefault="00064C1D" w14:paraId="049F31CB" wp14:textId="77777777">
                  <w:pPr>
                    <w:jc w:val="right"/>
                    <w:rPr>
                      <w:u w:val="single"/>
                    </w:rPr>
                  </w:pPr>
                </w:p>
              </w:tc>
            </w:tr>
          </w:tbl>
          <w:p w:rsidR="00830C80" w:rsidRDefault="00830C80" w14:paraId="53128261" wp14:textId="77777777"/>
        </w:tc>
      </w:tr>
      <w:tr xmlns:wp14="http://schemas.microsoft.com/office/word/2010/wordml" w:rsidR="00894558" w:rsidTr="1BE9B6E5" w14:paraId="5DC92875" wp14:textId="77777777">
        <w:trPr>
          <w:trHeight w:val="432"/>
        </w:trPr>
        <w:tc>
          <w:tcPr>
            <w:tcW w:w="9270" w:type="dxa"/>
            <w:tcMar/>
          </w:tcPr>
          <w:p w:rsidR="00753174" w:rsidP="00894558" w:rsidRDefault="00064C1D" w14:paraId="48D35DFF" wp14:textId="77777777">
            <w:pPr>
              <w:rPr>
                <w:b/>
              </w:rPr>
            </w:pPr>
            <w:r>
              <w:rPr>
                <w:b/>
              </w:rPr>
              <w:t>(If physician recommended please submit prescription or letter from physician)</w:t>
            </w:r>
          </w:p>
          <w:p w:rsidR="00064C1D" w:rsidP="00894558" w:rsidRDefault="00064C1D" w14:paraId="62486C05" wp14:textId="77777777">
            <w:pPr>
              <w:rPr>
                <w:b/>
              </w:rPr>
            </w:pPr>
          </w:p>
          <w:p w:rsidR="00064C1D" w:rsidP="00894558" w:rsidRDefault="00064C1D" w14:paraId="33D75458" wp14:textId="77777777">
            <w:pPr>
              <w:rPr>
                <w:b/>
              </w:rPr>
            </w:pPr>
            <w:r>
              <w:rPr>
                <w:b/>
              </w:rPr>
              <w:t>Funds will be paid to the Vendor on your behalf:</w:t>
            </w:r>
          </w:p>
          <w:tbl>
            <w:tblPr>
              <w:tblW w:w="9181" w:type="dxa"/>
              <w:tblInd w:w="9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181"/>
            </w:tblGrid>
            <w:tr w:rsidR="00064C1D" w:rsidTr="00064C1D" w14:paraId="160FB47A" wp14:textId="77777777">
              <w:tc>
                <w:tcPr>
                  <w:tcW w:w="9181" w:type="dxa"/>
                </w:tcPr>
                <w:tbl>
                  <w:tblPr>
                    <w:tblW w:w="5000" w:type="pct"/>
                    <w:tblLayout w:type="fixed"/>
                    <w:tblCellMar>
                      <w:left w:w="0" w:type="dxa"/>
                      <w:right w:w="0" w:type="dxa"/>
                    </w:tblCellMar>
                    <w:tblLook w:val="0420" w:firstRow="1" w:lastRow="0" w:firstColumn="0" w:lastColumn="0" w:noHBand="0" w:noVBand="1"/>
                    <w:tblDescription w:val="Donor information"/>
                  </w:tblPr>
                  <w:tblGrid>
                    <w:gridCol w:w="2121"/>
                    <w:gridCol w:w="7060"/>
                  </w:tblGrid>
                  <w:tr w:rsidRPr="00032041" w:rsidR="00064C1D" w:rsidTr="00CF53A1" w14:paraId="5D4478A0" wp14:textId="77777777">
                    <w:tc>
                      <w:tcPr>
                        <w:tcW w:w="2160" w:type="dxa"/>
                        <w:vAlign w:val="bottom"/>
                      </w:tcPr>
                      <w:p w:rsidRPr="00032041" w:rsidR="00064C1D" w:rsidP="00064C1D" w:rsidRDefault="00064C1D" w14:paraId="44BD188F" wp14:textId="77777777">
                        <w:pPr>
                          <w:pStyle w:val="Heading4"/>
                        </w:pPr>
                        <w:r w:rsidRPr="00032041">
                          <w:t>Name</w:t>
                        </w:r>
                      </w:p>
                    </w:tc>
                    <w:tc>
                      <w:tcPr>
                        <w:tcW w:w="7190" w:type="dxa"/>
                        <w:tcBorders>
                          <w:bottom w:val="single" w:color="5F497A" w:themeColor="accent4" w:themeShade="BF" w:sz="4" w:space="0"/>
                        </w:tcBorders>
                        <w:vAlign w:val="bottom"/>
                      </w:tcPr>
                      <w:p w:rsidRPr="00032041" w:rsidR="00064C1D" w:rsidP="00064C1D" w:rsidRDefault="00064C1D" w14:paraId="4101652C" wp14:textId="77777777">
                        <w:pPr>
                          <w:spacing w:line="240" w:lineRule="auto"/>
                        </w:pPr>
                      </w:p>
                    </w:tc>
                  </w:tr>
                  <w:tr w:rsidRPr="00032041" w:rsidR="00064C1D" w:rsidTr="00CF53A1" w14:paraId="6499BA3E" wp14:textId="77777777">
                    <w:tc>
                      <w:tcPr>
                        <w:tcW w:w="2160" w:type="dxa"/>
                        <w:vAlign w:val="bottom"/>
                      </w:tcPr>
                      <w:p w:rsidRPr="00032041" w:rsidR="00064C1D" w:rsidP="00064C1D" w:rsidRDefault="00064C1D" w14:paraId="128DC43F" wp14:textId="77777777">
                        <w:pPr>
                          <w:pStyle w:val="Heading4"/>
                        </w:pPr>
                        <w:r>
                          <w:t>Address</w:t>
                        </w:r>
                      </w:p>
                    </w:tc>
                    <w:tc>
                      <w:tcPr>
                        <w:tcW w:w="7190" w:type="dxa"/>
                        <w:tcBorders>
                          <w:top w:val="single" w:color="5F497A" w:themeColor="accent4" w:themeShade="BF" w:sz="4" w:space="0"/>
                          <w:bottom w:val="single" w:color="5F497A" w:themeColor="accent4" w:themeShade="BF" w:sz="4" w:space="0"/>
                        </w:tcBorders>
                        <w:vAlign w:val="bottom"/>
                      </w:tcPr>
                      <w:p w:rsidRPr="00032041" w:rsidR="00064C1D" w:rsidP="00064C1D" w:rsidRDefault="00064C1D" w14:paraId="4B99056E" wp14:textId="77777777">
                        <w:pPr>
                          <w:spacing w:line="240" w:lineRule="auto"/>
                        </w:pPr>
                      </w:p>
                    </w:tc>
                  </w:tr>
                  <w:tr w:rsidRPr="00032041" w:rsidR="00064C1D" w:rsidTr="00CF53A1" w14:paraId="659F0B7E" wp14:textId="77777777">
                    <w:tc>
                      <w:tcPr>
                        <w:tcW w:w="2160" w:type="dxa"/>
                        <w:vAlign w:val="bottom"/>
                      </w:tcPr>
                      <w:p w:rsidRPr="00032041" w:rsidR="00064C1D" w:rsidP="00064C1D" w:rsidRDefault="00064C1D" w14:paraId="56F00220" wp14:textId="77777777">
                        <w:pPr>
                          <w:pStyle w:val="Heading4"/>
                        </w:pPr>
                        <w:r w:rsidRPr="00032041">
                          <w:t>City, ST  Zip Code</w:t>
                        </w:r>
                      </w:p>
                    </w:tc>
                    <w:tc>
                      <w:tcPr>
                        <w:tcW w:w="7190" w:type="dxa"/>
                        <w:tcBorders>
                          <w:top w:val="single" w:color="5F497A" w:themeColor="accent4" w:themeShade="BF" w:sz="4" w:space="0"/>
                          <w:bottom w:val="single" w:color="5F497A" w:themeColor="accent4" w:themeShade="BF" w:sz="4" w:space="0"/>
                        </w:tcBorders>
                        <w:vAlign w:val="bottom"/>
                      </w:tcPr>
                      <w:p w:rsidRPr="00032041" w:rsidR="00064C1D" w:rsidP="00064C1D" w:rsidRDefault="00064C1D" w14:paraId="1299C43A" wp14:textId="77777777">
                        <w:pPr>
                          <w:spacing w:line="240" w:lineRule="auto"/>
                        </w:pPr>
                      </w:p>
                    </w:tc>
                  </w:tr>
                  <w:tr w:rsidRPr="00032041" w:rsidR="00064C1D" w:rsidTr="00CF53A1" w14:paraId="2FAFF311" wp14:textId="77777777">
                    <w:tc>
                      <w:tcPr>
                        <w:tcW w:w="2160" w:type="dxa"/>
                        <w:vAlign w:val="bottom"/>
                      </w:tcPr>
                      <w:p w:rsidRPr="00032041" w:rsidR="00064C1D" w:rsidP="00064C1D" w:rsidRDefault="00064C1D" w14:paraId="2B9EF30F" wp14:textId="77777777">
                        <w:pPr>
                          <w:pStyle w:val="Heading4"/>
                        </w:pPr>
                        <w:r>
                          <w:t xml:space="preserve">Phone </w:t>
                        </w:r>
                      </w:p>
                    </w:tc>
                    <w:tc>
                      <w:tcPr>
                        <w:tcW w:w="7190" w:type="dxa"/>
                        <w:tcBorders>
                          <w:top w:val="single" w:color="5F497A" w:themeColor="accent4" w:themeShade="BF" w:sz="4" w:space="0"/>
                          <w:bottom w:val="single" w:color="5F497A" w:themeColor="accent4" w:themeShade="BF" w:sz="4" w:space="0"/>
                        </w:tcBorders>
                        <w:vAlign w:val="bottom"/>
                      </w:tcPr>
                      <w:p w:rsidRPr="00032041" w:rsidR="00064C1D" w:rsidP="00064C1D" w:rsidRDefault="00064C1D" w14:paraId="4DDBEF00" wp14:textId="77777777">
                        <w:pPr>
                          <w:spacing w:line="240" w:lineRule="auto"/>
                        </w:pPr>
                      </w:p>
                    </w:tc>
                  </w:tr>
                  <w:tr w:rsidRPr="00032041" w:rsidR="00064C1D" w:rsidTr="00CF53A1" w14:paraId="5A1A3403" wp14:textId="77777777">
                    <w:tc>
                      <w:tcPr>
                        <w:tcW w:w="2160" w:type="dxa"/>
                        <w:vAlign w:val="bottom"/>
                      </w:tcPr>
                      <w:p w:rsidRPr="00032041" w:rsidR="00064C1D" w:rsidP="00064C1D" w:rsidRDefault="00064C1D" w14:paraId="11EBC7DD" wp14:textId="77777777">
                        <w:pPr>
                          <w:pStyle w:val="Heading4"/>
                        </w:pPr>
                        <w:r w:rsidRPr="00032041">
                          <w:t>Fax | Email</w:t>
                        </w:r>
                      </w:p>
                    </w:tc>
                    <w:tc>
                      <w:tcPr>
                        <w:tcW w:w="7190" w:type="dxa"/>
                        <w:tcBorders>
                          <w:top w:val="single" w:color="5F497A" w:themeColor="accent4" w:themeShade="BF" w:sz="4" w:space="0"/>
                          <w:bottom w:val="single" w:color="5F497A" w:themeColor="accent4" w:themeShade="BF" w:sz="4" w:space="0"/>
                        </w:tcBorders>
                        <w:vAlign w:val="bottom"/>
                      </w:tcPr>
                      <w:p w:rsidRPr="00032041" w:rsidR="00064C1D" w:rsidP="00064C1D" w:rsidRDefault="00064C1D" w14:paraId="3461D779" wp14:textId="77777777">
                        <w:pPr>
                          <w:spacing w:line="240" w:lineRule="auto"/>
                        </w:pPr>
                      </w:p>
                    </w:tc>
                  </w:tr>
                </w:tbl>
                <w:p w:rsidR="00064C1D" w:rsidP="00064C1D" w:rsidRDefault="00064C1D" w14:paraId="3CF2D8B6" wp14:textId="77777777"/>
              </w:tc>
            </w:tr>
          </w:tbl>
          <w:p w:rsidRPr="00F45B41" w:rsidR="00894558" w:rsidP="00894558" w:rsidRDefault="00753174" w14:paraId="1584133C" wp14:textId="77777777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 w:rsidRPr="00F45B41" w:rsidR="00894558">
              <w:rPr>
                <w:b/>
              </w:rPr>
              <w:t>Additional Comments:</w:t>
            </w:r>
            <w:r w:rsidR="00BA1974">
              <w:rPr>
                <w:b/>
              </w:rPr>
              <w:t xml:space="preserve">      _____________________________________________________________________________________________</w:t>
            </w:r>
          </w:p>
        </w:tc>
      </w:tr>
      <w:tr xmlns:wp14="http://schemas.microsoft.com/office/word/2010/wordml" w:rsidR="00830C80" w:rsidTr="1BE9B6E5" w14:paraId="7AA94646" wp14:textId="77777777">
        <w:trPr>
          <w:trHeight w:val="432"/>
        </w:trPr>
        <w:tc>
          <w:tcPr>
            <w:tcW w:w="9270" w:type="dxa"/>
            <w:tcMar/>
            <w:vAlign w:val="bottom"/>
          </w:tcPr>
          <w:p w:rsidR="00EE00D3" w:rsidRDefault="00EE00D3" w14:paraId="0FB78278" wp14:textId="77777777"/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270"/>
            </w:tblGrid>
            <w:tr w:rsidR="00F45B41" w:rsidTr="00EE00D3" w14:paraId="48FDF666" wp14:textId="77777777">
              <w:tc>
                <w:tcPr>
                  <w:tcW w:w="9270" w:type="dxa"/>
                  <w:vAlign w:val="bottom"/>
                </w:tcPr>
                <w:tbl>
                  <w:tblPr>
                    <w:tblW w:w="5000" w:type="pct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Supervisor signature and date"/>
                  </w:tblPr>
                  <w:tblGrid>
                    <w:gridCol w:w="7131"/>
                    <w:gridCol w:w="2139"/>
                  </w:tblGrid>
                  <w:tr w:rsidR="00F45B41" w:rsidTr="00EE00D3" w14:paraId="1FC39945" wp14:textId="77777777">
                    <w:trPr>
                      <w:trHeight w:val="432"/>
                    </w:trPr>
                    <w:tc>
                      <w:tcPr>
                        <w:tcW w:w="7131" w:type="dxa"/>
                        <w:tcBorders>
                          <w:bottom w:val="single" w:color="auto" w:sz="4" w:space="0"/>
                        </w:tcBorders>
                        <w:vAlign w:val="bottom"/>
                      </w:tcPr>
                      <w:p w:rsidR="00F45B41" w:rsidP="00F45B41" w:rsidRDefault="00F45B41" w14:paraId="0562CB0E" wp14:textId="77777777"/>
                    </w:tc>
                    <w:tc>
                      <w:tcPr>
                        <w:tcW w:w="2139" w:type="dxa"/>
                        <w:tcBorders>
                          <w:bottom w:val="single" w:color="auto" w:sz="4" w:space="0"/>
                        </w:tcBorders>
                        <w:vAlign w:val="bottom"/>
                      </w:tcPr>
                      <w:p w:rsidR="00F45B41" w:rsidP="00F45B41" w:rsidRDefault="00F45B41" w14:paraId="34CE0A41" wp14:textId="77777777"/>
                    </w:tc>
                  </w:tr>
                  <w:tr w:rsidR="00F45B41" w:rsidTr="00EE00D3" w14:paraId="248D9903" wp14:textId="77777777">
                    <w:trPr>
                      <w:trHeight w:val="20"/>
                    </w:trPr>
                    <w:tc>
                      <w:tcPr>
                        <w:tcW w:w="7131" w:type="dxa"/>
                        <w:tcBorders>
                          <w:top w:val="single" w:color="auto" w:sz="4" w:space="0"/>
                        </w:tcBorders>
                      </w:tcPr>
                      <w:p w:rsidR="00F45B41" w:rsidP="00F45B41" w:rsidRDefault="00F45B41" w14:paraId="27EAE34D" wp14:textId="77777777">
                        <w:pPr>
                          <w:pStyle w:val="Labels"/>
                        </w:pPr>
                        <w:r>
                          <w:t>Requestor Signature</w:t>
                        </w:r>
                      </w:p>
                    </w:tc>
                    <w:tc>
                      <w:tcPr>
                        <w:tcW w:w="2139" w:type="dxa"/>
                        <w:tcBorders>
                          <w:top w:val="single" w:color="auto" w:sz="4" w:space="0"/>
                        </w:tcBorders>
                      </w:tcPr>
                      <w:p w:rsidR="00F45B41" w:rsidP="00F45B41" w:rsidRDefault="00F45B41" w14:paraId="491072FA" wp14:textId="77777777">
                        <w:pPr>
                          <w:pStyle w:val="Labels"/>
                        </w:pPr>
                        <w:r>
                          <w:t>Date</w:t>
                        </w:r>
                      </w:p>
                    </w:tc>
                  </w:tr>
                </w:tbl>
                <w:p w:rsidR="00F45B41" w:rsidP="00F45B41" w:rsidRDefault="00F45B41" w14:paraId="62EBF3C5" wp14:textId="77777777"/>
              </w:tc>
            </w:tr>
          </w:tbl>
          <w:p w:rsidR="00830C80" w:rsidRDefault="00830C80" w14:paraId="6D98A12B" wp14:textId="77777777"/>
        </w:tc>
      </w:tr>
      <w:tr xmlns:wp14="http://schemas.microsoft.com/office/word/2010/wordml" w:rsidR="00830C80" w:rsidTr="1BE9B6E5" w14:paraId="5C35EC86" wp14:textId="77777777">
        <w:trPr>
          <w:trHeight w:val="1152"/>
        </w:trPr>
        <w:tc>
          <w:tcPr>
            <w:tcW w:w="9270" w:type="dxa"/>
            <w:tcMar/>
          </w:tcPr>
          <w:p w:rsidR="00830C80" w:rsidP="00064C1D" w:rsidRDefault="00894558" w14:paraId="07C25A26" wp14:textId="77777777">
            <w:r>
              <w:t xml:space="preserve">NOTE:  To be eligible for funding requests you need to be currently treated by a physician for a Rheumatologic disease.  This funding is not for medical equipment for medications.  Funds are for promotion of </w:t>
            </w:r>
            <w:r w:rsidR="00064C1D">
              <w:t xml:space="preserve">community awareness and </w:t>
            </w:r>
            <w:r>
              <w:t>exercise</w:t>
            </w:r>
            <w:r w:rsidR="00A258B3">
              <w:t xml:space="preserve"> for the patient only (</w:t>
            </w:r>
            <w:r w:rsidR="00064C1D">
              <w:t>i.e.</w:t>
            </w:r>
            <w:r w:rsidR="00A258B3">
              <w:t>, gym membership,</w:t>
            </w:r>
            <w:r w:rsidR="00F45B41">
              <w:t xml:space="preserve"> </w:t>
            </w:r>
            <w:r>
              <w:t>athletic shoes,</w:t>
            </w:r>
            <w:r w:rsidR="00064C1D">
              <w:t xml:space="preserve"> exercise equipment, support group</w:t>
            </w:r>
            <w:r w:rsidR="00BA1974">
              <w:t>s and</w:t>
            </w:r>
            <w:r w:rsidR="00064C1D">
              <w:t xml:space="preserve"> functions</w:t>
            </w:r>
            <w:r w:rsidR="00A258B3">
              <w:t>).</w:t>
            </w:r>
          </w:p>
        </w:tc>
      </w:tr>
      <w:tr xmlns:wp14="http://schemas.microsoft.com/office/word/2010/wordml" w:rsidR="00830C80" w:rsidTr="1BE9B6E5" w14:paraId="75EC6EAD" wp14:textId="77777777">
        <w:tc>
          <w:tcPr>
            <w:tcW w:w="9270" w:type="dxa"/>
            <w:tcMar/>
            <w:vAlign w:val="bottom"/>
          </w:tcPr>
          <w:p w:rsidR="00685B75" w:rsidP="00567D61" w:rsidRDefault="00064C1D" w14:paraId="43E4907E" wp14:textId="77777777">
            <w:pPr>
              <w:pStyle w:val="NoSpacing"/>
              <w:rPr>
                <w:b/>
              </w:rPr>
            </w:pPr>
            <w:r w:rsidRPr="0089553B">
              <w:rPr>
                <w:b/>
              </w:rPr>
              <w:t xml:space="preserve">Submit form by </w:t>
            </w:r>
            <w:r w:rsidR="00BA1974">
              <w:rPr>
                <w:b/>
              </w:rPr>
              <w:t>e</w:t>
            </w:r>
            <w:r w:rsidRPr="0089553B">
              <w:rPr>
                <w:b/>
              </w:rPr>
              <w:t xml:space="preserve">mailing to </w:t>
            </w:r>
            <w:hyperlink w:history="1" r:id="rId10">
              <w:r w:rsidRPr="00104B79" w:rsidR="00BA1974">
                <w:rPr>
                  <w:rStyle w:val="Hyperlink"/>
                  <w:b/>
                </w:rPr>
                <w:t>idahoarthritiswalk@gmail.com</w:t>
              </w:r>
            </w:hyperlink>
            <w:r w:rsidR="00BA1974">
              <w:rPr>
                <w:b/>
              </w:rPr>
              <w:t xml:space="preserve">  Or mail to </w:t>
            </w:r>
            <w:r w:rsidRPr="0089553B" w:rsidR="0089553B">
              <w:rPr>
                <w:b/>
              </w:rPr>
              <w:t xml:space="preserve">Idaho Arthritis Walk – </w:t>
            </w:r>
          </w:p>
          <w:p w:rsidRPr="0089553B" w:rsidR="00830C80" w:rsidP="1BE9B6E5" w:rsidRDefault="00BA1974" w14:paraId="1B835D62" wp14:textId="65C95B49">
            <w:pPr>
              <w:pStyle w:val="NoSpacing"/>
              <w:rPr>
                <w:b w:val="1"/>
                <w:bCs w:val="1"/>
              </w:rPr>
            </w:pPr>
            <w:r w:rsidRPr="1BE9B6E5" w:rsidR="5B95B388">
              <w:rPr>
                <w:b w:val="1"/>
                <w:bCs w:val="1"/>
              </w:rPr>
              <w:t>1200 N Main St #</w:t>
            </w:r>
            <w:r w:rsidRPr="1BE9B6E5" w:rsidR="5B95B388">
              <w:rPr>
                <w:b w:val="1"/>
                <w:bCs w:val="1"/>
              </w:rPr>
              <w:t>1533,</w:t>
            </w:r>
            <w:r w:rsidRPr="1BE9B6E5" w:rsidR="00BA1974">
              <w:rPr>
                <w:b w:val="1"/>
                <w:bCs w:val="1"/>
              </w:rPr>
              <w:t xml:space="preserve"> </w:t>
            </w:r>
            <w:r w:rsidRPr="1BE9B6E5" w:rsidR="0089553B">
              <w:rPr>
                <w:b w:val="1"/>
                <w:bCs w:val="1"/>
              </w:rPr>
              <w:t xml:space="preserve"> Meridian</w:t>
            </w:r>
            <w:r w:rsidRPr="1BE9B6E5" w:rsidR="0089553B">
              <w:rPr>
                <w:b w:val="1"/>
                <w:bCs w:val="1"/>
              </w:rPr>
              <w:t>, Idaho 836</w:t>
            </w:r>
            <w:r w:rsidRPr="1BE9B6E5" w:rsidR="44F7ECEE">
              <w:rPr>
                <w:b w:val="1"/>
                <w:bCs w:val="1"/>
              </w:rPr>
              <w:t>80</w:t>
            </w:r>
            <w:r w:rsidRPr="1BE9B6E5" w:rsidR="0089553B">
              <w:rPr>
                <w:b w:val="1"/>
                <w:bCs w:val="1"/>
              </w:rPr>
              <w:t xml:space="preserve">  or</w:t>
            </w:r>
            <w:r w:rsidRPr="1BE9B6E5" w:rsidR="0089553B">
              <w:rPr>
                <w:b w:val="1"/>
                <w:bCs w:val="1"/>
              </w:rPr>
              <w:t xml:space="preserve"> complete form on www.Idahoarthritiswalk.com</w:t>
            </w:r>
          </w:p>
        </w:tc>
      </w:tr>
      <w:tr xmlns:wp14="http://schemas.microsoft.com/office/word/2010/wordml" w:rsidR="00830C80" w:rsidTr="1BE9B6E5" w14:paraId="6CAAD3D8" wp14:textId="77777777">
        <w:tc>
          <w:tcPr>
            <w:tcW w:w="9270" w:type="dxa"/>
            <w:shd w:val="clear" w:color="auto" w:fill="000000" w:themeFill="text1"/>
            <w:tcMar/>
          </w:tcPr>
          <w:p w:rsidR="00830C80" w:rsidP="00F45B41" w:rsidRDefault="00753174" w14:paraId="452F1E2A" wp14:textId="77777777">
            <w:pPr>
              <w:pStyle w:val="Heading3"/>
            </w:pPr>
            <w:r>
              <w:t xml:space="preserve">Approval </w:t>
            </w:r>
          </w:p>
        </w:tc>
      </w:tr>
      <w:tr xmlns:wp14="http://schemas.microsoft.com/office/word/2010/wordml" w:rsidR="00830C80" w:rsidTr="1BE9B6E5" w14:paraId="4293E375" wp14:textId="77777777">
        <w:tc>
          <w:tcPr>
            <w:tcW w:w="9270" w:type="dxa"/>
            <w:tcMar/>
          </w:tcPr>
          <w:tbl>
            <w:tblPr>
              <w:tblW w:w="15315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Salary and classification"/>
            </w:tblPr>
            <w:tblGrid>
              <w:gridCol w:w="7650"/>
              <w:gridCol w:w="2852"/>
              <w:gridCol w:w="2317"/>
              <w:gridCol w:w="2496"/>
            </w:tblGrid>
            <w:tr w:rsidR="007A1FAF" w:rsidTr="007A1FAF" w14:paraId="538D951B" wp14:textId="77777777">
              <w:trPr>
                <w:trHeight w:val="432"/>
              </w:trPr>
              <w:tc>
                <w:tcPr>
                  <w:tcW w:w="7650" w:type="dxa"/>
                  <w:vAlign w:val="bottom"/>
                </w:tcPr>
                <w:p w:rsidR="007A1FAF" w:rsidP="00F45B41" w:rsidRDefault="00B83131" w14:paraId="26A7732B" wp14:textId="77777777">
                  <w:sdt>
                    <w:sdtPr>
                      <w:id w:val="-952858749"/>
                      <w15:appearance w15:val="hidden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7A1FAF">
                        <w:rPr>
                          <w:rFonts w:hint="eastAsia" w:ascii="MS Gothic" w:hAnsi="MS Gothic" w:eastAsia="MS Gothic"/>
                        </w:rPr>
                        <w:t>☐</w:t>
                      </w:r>
                    </w:sdtContent>
                  </w:sdt>
                  <w:r w:rsidR="007A1FAF">
                    <w:t xml:space="preserve"> Approved   </w:t>
                  </w:r>
                  <w:sdt>
                    <w:sdtPr>
                      <w:id w:val="-1263839247"/>
                      <w15:appearance w15:val="hidden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7A1FAF">
                        <w:rPr>
                          <w:rFonts w:hint="eastAsia" w:ascii="MS Gothic" w:hAnsi="MS Gothic" w:eastAsia="MS Gothic"/>
                        </w:rPr>
                        <w:t>☐</w:t>
                      </w:r>
                    </w:sdtContent>
                  </w:sdt>
                  <w:r w:rsidR="007A1FAF">
                    <w:t xml:space="preserve"> Denied Reason for denial:  ________________________________________</w:t>
                  </w:r>
                </w:p>
              </w:tc>
              <w:tc>
                <w:tcPr>
                  <w:tcW w:w="2852" w:type="dxa"/>
                  <w:vAlign w:val="bottom"/>
                </w:tcPr>
                <w:p w:rsidR="007A1FAF" w:rsidRDefault="00BA1974" w14:paraId="04FE8EAF" wp14:textId="77777777">
                  <w:r>
                    <w:t>Date:_____________</w:t>
                  </w:r>
                </w:p>
              </w:tc>
              <w:tc>
                <w:tcPr>
                  <w:tcW w:w="2317" w:type="dxa"/>
                  <w:vAlign w:val="bottom"/>
                </w:tcPr>
                <w:p w:rsidR="007A1FAF" w:rsidRDefault="007A1FAF" w14:paraId="2946DB82" wp14:textId="77777777">
                  <w:pPr>
                    <w:jc w:val="right"/>
                  </w:pPr>
                </w:p>
              </w:tc>
              <w:tc>
                <w:tcPr>
                  <w:tcW w:w="2496" w:type="dxa"/>
                  <w:tcBorders>
                    <w:bottom w:val="single" w:color="auto" w:sz="4" w:space="0"/>
                  </w:tcBorders>
                  <w:vAlign w:val="bottom"/>
                </w:tcPr>
                <w:p w:rsidR="007A1FAF" w:rsidRDefault="007A1FAF" w14:paraId="5997CC1D" wp14:textId="77777777"/>
              </w:tc>
            </w:tr>
            <w:tr w:rsidR="00830C80" w:rsidTr="007A1FAF" w14:paraId="24D6279E" wp14:textId="77777777">
              <w:trPr>
                <w:trHeight w:val="432"/>
              </w:trPr>
              <w:tc>
                <w:tcPr>
                  <w:tcW w:w="7650" w:type="dxa"/>
                  <w:vAlign w:val="bottom"/>
                </w:tcPr>
                <w:p w:rsidR="00830C80" w:rsidP="00F45B41" w:rsidRDefault="00753174" w14:paraId="7071DBE8" wp14:textId="77777777">
                  <w:r>
                    <w:t>Approved</w:t>
                  </w:r>
                  <w:r w:rsidR="00F45B41">
                    <w:t xml:space="preserve"> Amount</w:t>
                  </w:r>
                  <w:r>
                    <w:t>:</w:t>
                  </w:r>
                  <w:r w:rsidR="007A1FAF">
                    <w:t xml:space="preserve">  _____________________________</w:t>
                  </w:r>
                </w:p>
              </w:tc>
              <w:tc>
                <w:tcPr>
                  <w:tcW w:w="2852" w:type="dxa"/>
                  <w:vAlign w:val="bottom"/>
                </w:tcPr>
                <w:p w:rsidR="00830C80" w:rsidRDefault="00830C80" w14:paraId="110FFD37" wp14:textId="77777777"/>
              </w:tc>
              <w:tc>
                <w:tcPr>
                  <w:tcW w:w="2317" w:type="dxa"/>
                  <w:vAlign w:val="bottom"/>
                </w:tcPr>
                <w:p w:rsidR="00064C1D" w:rsidRDefault="00064C1D" w14:paraId="6B699379" wp14:textId="77777777">
                  <w:pPr>
                    <w:jc w:val="right"/>
                  </w:pPr>
                </w:p>
                <w:p w:rsidR="00830C80" w:rsidRDefault="00064C1D" w14:paraId="2B634A7B" wp14:textId="77777777">
                  <w:pPr>
                    <w:jc w:val="right"/>
                  </w:pPr>
                  <w:r>
                    <w:t xml:space="preserve">Date Reviewed  </w:t>
                  </w:r>
                  <w:r w:rsidR="00753174">
                    <w:t>:</w:t>
                  </w:r>
                </w:p>
              </w:tc>
              <w:tc>
                <w:tcPr>
                  <w:tcW w:w="2496" w:type="dxa"/>
                  <w:tcBorders>
                    <w:bottom w:val="single" w:color="auto" w:sz="4" w:space="0"/>
                  </w:tcBorders>
                  <w:vAlign w:val="bottom"/>
                </w:tcPr>
                <w:p w:rsidR="00830C80" w:rsidRDefault="00830C80" w14:paraId="3FE9F23F" wp14:textId="77777777"/>
              </w:tc>
            </w:tr>
          </w:tbl>
          <w:p w:rsidR="00830C80" w:rsidRDefault="00830C80" w14:paraId="1F72F646" wp14:textId="77777777"/>
        </w:tc>
      </w:tr>
      <w:tr xmlns:wp14="http://schemas.microsoft.com/office/word/2010/wordml" w:rsidR="00830C80" w:rsidTr="1BE9B6E5" w14:paraId="0159449E" wp14:textId="77777777">
        <w:tc>
          <w:tcPr>
            <w:tcW w:w="9270" w:type="dxa"/>
            <w:tcMar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10"/>
              <w:gridCol w:w="6660"/>
            </w:tblGrid>
            <w:tr w:rsidR="00064C1D" w:rsidTr="007A1FAF" w14:paraId="07E01169" wp14:textId="77777777">
              <w:trPr>
                <w:trHeight w:val="360"/>
              </w:trPr>
              <w:tc>
                <w:tcPr>
                  <w:tcW w:w="2610" w:type="dxa"/>
                  <w:vAlign w:val="bottom"/>
                </w:tcPr>
                <w:p w:rsidR="00064C1D" w:rsidP="00064C1D" w:rsidRDefault="00064C1D" w14:paraId="08CE6F91" wp14:textId="77777777">
                  <w:pPr>
                    <w:jc w:val="right"/>
                  </w:pPr>
                </w:p>
                <w:p w:rsidR="00064C1D" w:rsidP="007A1FAF" w:rsidRDefault="00064C1D" w14:paraId="01CFF5B5" wp14:textId="77777777">
                  <w:pPr>
                    <w:tabs>
                      <w:tab w:val="left" w:pos="3330"/>
                    </w:tabs>
                    <w:ind w:right="90"/>
                  </w:pPr>
                  <w:r>
                    <w:t xml:space="preserve">Committee members </w:t>
                  </w:r>
                  <w:r w:rsidR="0089553B">
                    <w:t>deciding</w:t>
                  </w:r>
                  <w:r>
                    <w:t>:</w:t>
                  </w:r>
                  <w:r w:rsidR="0089553B">
                    <w:t xml:space="preserve"> </w:t>
                  </w:r>
                </w:p>
              </w:tc>
              <w:tc>
                <w:tcPr>
                  <w:tcW w:w="6660" w:type="dxa"/>
                  <w:tcBorders>
                    <w:bottom w:val="single" w:color="auto" w:sz="4" w:space="0"/>
                  </w:tcBorders>
                  <w:vAlign w:val="bottom"/>
                </w:tcPr>
                <w:p w:rsidR="00064C1D" w:rsidP="0089553B" w:rsidRDefault="00064C1D" w14:paraId="61CDCEAD" wp14:textId="77777777">
                  <w:pPr>
                    <w:ind w:left="-90"/>
                  </w:pPr>
                </w:p>
              </w:tc>
            </w:tr>
          </w:tbl>
          <w:p w:rsidR="00830C80" w:rsidRDefault="00830C80" w14:paraId="6BB9E253" wp14:textId="77777777"/>
        </w:tc>
      </w:tr>
      <w:tr xmlns:wp14="http://schemas.microsoft.com/office/word/2010/wordml" w:rsidR="00830C80" w:rsidTr="1BE9B6E5" w14:paraId="77DC00C4" wp14:textId="77777777">
        <w:trPr>
          <w:trHeight w:val="144"/>
        </w:trPr>
        <w:tc>
          <w:tcPr>
            <w:tcW w:w="9270" w:type="dxa"/>
            <w:tcMar/>
            <w:vAlign w:val="bottom"/>
          </w:tcPr>
          <w:p w:rsidR="007A1FAF" w:rsidRDefault="007A1FAF" w14:paraId="23DE523C" wp14:textId="77777777"/>
          <w:p w:rsidR="00064C1D" w:rsidRDefault="00064C1D" w14:paraId="62A84399" wp14:textId="77777777">
            <w:r>
              <w:t>If denied date requestor notified:  ______________</w:t>
            </w:r>
          </w:p>
          <w:p w:rsidR="007A1FAF" w:rsidRDefault="007A1FAF" w14:paraId="52E56223" wp14:textId="77777777"/>
          <w:p w:rsidR="00064C1D" w:rsidRDefault="00064C1D" w14:paraId="560CBF0C" wp14:textId="77777777">
            <w:r>
              <w:t>If approved date funds sent to vendor:  ________________</w:t>
            </w:r>
          </w:p>
        </w:tc>
      </w:tr>
    </w:tbl>
    <w:p xmlns:wp14="http://schemas.microsoft.com/office/word/2010/wordml" w:rsidR="00830C80" w:rsidRDefault="00830C80" w14:paraId="07547A01" wp14:textId="77777777">
      <w:pPr>
        <w:pStyle w:val="NoSpacing"/>
      </w:pPr>
    </w:p>
    <w:sectPr w:rsidR="00830C80" w:rsidSect="007A1FAF">
      <w:footerReference w:type="default" r:id="rId11"/>
      <w:pgSz w:w="12240" w:h="15840" w:orient="portrait"/>
      <w:pgMar w:top="450" w:right="1440" w:bottom="18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xmlns:wp14="http://schemas.microsoft.com/office/word/2010/wordml" w:rsidR="00B83131" w:rsidRDefault="00B83131" w14:paraId="5043CB0F" wp14:textId="77777777">
      <w:pPr>
        <w:spacing w:line="240" w:lineRule="auto"/>
      </w:pPr>
      <w:r>
        <w:separator/>
      </w:r>
    </w:p>
  </w:endnote>
  <w:endnote w:type="continuationSeparator" w:id="0">
    <w:p xmlns:wp14="http://schemas.microsoft.com/office/word/2010/wordml" w:rsidR="00B83131" w:rsidRDefault="00B83131" w14:paraId="07459315" wp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72713797"/>
      <w:docPartObj>
        <w:docPartGallery w:val="Page Numbers (Bottom of Page)"/>
        <w:docPartUnique/>
      </w:docPartObj>
    </w:sdtPr>
    <w:sdtEndPr/>
    <w:sdtContent>
      <w:p xmlns:wp14="http://schemas.microsoft.com/office/word/2010/wordml" w:rsidR="00830C80" w:rsidRDefault="00753174" w14:paraId="2903CBC8" wp14:textId="7777777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1FAF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xmlns:wp14="http://schemas.microsoft.com/office/word/2010/wordml" w:rsidR="00B83131" w:rsidRDefault="00B83131" w14:paraId="6537F28F" wp14:textId="77777777">
      <w:pPr>
        <w:spacing w:line="240" w:lineRule="auto"/>
      </w:pPr>
      <w:r>
        <w:separator/>
      </w:r>
    </w:p>
  </w:footnote>
  <w:footnote w:type="continuationSeparator" w:id="0">
    <w:p xmlns:wp14="http://schemas.microsoft.com/office/word/2010/wordml" w:rsidR="00B83131" w:rsidRDefault="00B83131" w14:paraId="6DFB9E20" wp14:textId="777777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364327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E483C7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54AB01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13E4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26779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773E0D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1EE0CC7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6E30C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DF1A73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07012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removePersonalInformation/>
  <w:removeDateAndTime/>
  <w:attachedTemplate r:id="rId1"/>
  <w:trackRevisions w:val="false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558"/>
    <w:rsid w:val="00064C1D"/>
    <w:rsid w:val="00184A2E"/>
    <w:rsid w:val="00567D61"/>
    <w:rsid w:val="005B14DE"/>
    <w:rsid w:val="00685B75"/>
    <w:rsid w:val="00753174"/>
    <w:rsid w:val="007A1FAF"/>
    <w:rsid w:val="00830C80"/>
    <w:rsid w:val="00873C3F"/>
    <w:rsid w:val="00894558"/>
    <w:rsid w:val="0089553B"/>
    <w:rsid w:val="00A258B3"/>
    <w:rsid w:val="00B83131"/>
    <w:rsid w:val="00BA1974"/>
    <w:rsid w:val="00C02E7F"/>
    <w:rsid w:val="00C81730"/>
    <w:rsid w:val="00EE00D3"/>
    <w:rsid w:val="00F45B41"/>
    <w:rsid w:val="087152B7"/>
    <w:rsid w:val="1BE9B6E5"/>
    <w:rsid w:val="44F7ECEE"/>
    <w:rsid w:val="5B95B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7655C0"/>
  <w15:chartTrackingRefBased/>
  <w15:docId w15:val="{3DD77ED0-ECAA-4144-97F8-19278FA3964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EastAsia" w:cstheme="minorBidi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semiHidden="1" w:unhideWhenUsed="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semiHidden="1" w:unhideWhenUsed="1" w:qFormat="1"/>
    <w:lsdException w:name="Closing" w:uiPriority="1" w:semiHidden="1" w:unhideWhenUsed="1" w:qFormat="1"/>
    <w:lsdException w:name="Signature" w:uiPriority="1" w:semiHidden="1" w:unhideWhenUsed="1" w:qFormat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semiHidden="1" w:unhideWhenUsed="1" w:qFormat="1"/>
    <w:lsdException w:name="Salutation" w:uiPriority="1" w:semiHidden="1" w:unhideWhenUsed="1" w:qFormat="1"/>
    <w:lsdException w:name="Date" w:uiPriority="1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semiHidden="1" w:unhideWhenUsed="1" w:qFormat="1"/>
    <w:lsdException w:name="Emphasis" w:uiPriority="20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unhideWhenUsed="1" w:qFormat="1"/>
    <w:lsdException w:name="Quote" w:uiPriority="29" w:semiHidden="1" w:unhideWhenUsed="1" w:qFormat="1"/>
    <w:lsdException w:name="Intense Quote" w:uiPriority="30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unhideWhenUsed="1" w:qFormat="1"/>
    <w:lsdException w:name="Intense Emphasis" w:uiPriority="21" w:semiHidden="1" w:unhideWhenUsed="1" w:qFormat="1"/>
    <w:lsdException w:name="Subtle Reference" w:uiPriority="31" w:semiHidden="1" w:unhideWhenUsed="1" w:qFormat="1"/>
    <w:lsdException w:name="Intense Reference" w:uiPriority="32" w:semiHidden="1" w:unhideWhenUsed="1" w:qFormat="1"/>
    <w:lsdException w:name="Book Title" w:uiPriority="33" w:semiHidden="1" w:unhideWhenUsed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unhideWhenUsed/>
    <w:qFormat/>
    <w:pPr>
      <w:keepNext/>
      <w:keepLines/>
      <w:spacing w:after="480"/>
      <w:jc w:val="right"/>
      <w:outlineLvl w:val="0"/>
    </w:pPr>
    <w:rPr>
      <w:rFonts w:asciiTheme="majorHAnsi" w:hAnsiTheme="majorHAnsi" w:eastAsiaTheme="majorEastAsia" w:cstheme="majorBidi"/>
      <w:b/>
      <w:bCs/>
      <w:color w:val="7F7F7F" w:themeColor="text1" w:themeTint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b/>
      <w:bCs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spacing w:line="240" w:lineRule="auto"/>
      <w:jc w:val="center"/>
      <w:outlineLvl w:val="2"/>
    </w:pPr>
    <w:rPr>
      <w:rFonts w:asciiTheme="majorHAnsi" w:hAnsiTheme="majorHAnsi" w:eastAsiaTheme="majorEastAsia" w:cstheme="majorBidi"/>
      <w:b/>
      <w:bCs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160"/>
      <w:outlineLvl w:val="3"/>
    </w:pPr>
    <w:rPr>
      <w:rFonts w:asciiTheme="majorHAnsi" w:hAnsiTheme="majorHAnsi" w:eastAsiaTheme="majorEastAsia" w:cstheme="majorBidi"/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pPr>
      <w:keepNext/>
      <w:keepLines/>
      <w:spacing w:before="40"/>
      <w:outlineLvl w:val="4"/>
    </w:pPr>
    <w:rPr>
      <w:rFonts w:asciiTheme="majorHAnsi" w:hAnsiTheme="majorHAnsi" w:eastAsiaTheme="majorEastAsia" w:cstheme="majorBidi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b/>
      <w:bCs/>
      <w:color w:val="7F7F7F" w:themeColor="text1" w:themeTint="80"/>
      <w:spacing w:val="4"/>
      <w:sz w:val="36"/>
      <w:szCs w:val="36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b/>
      <w:bCs/>
      <w:color w:val="000000" w:themeColor="text1"/>
      <w:spacing w:val="4"/>
      <w:sz w:val="26"/>
      <w:szCs w:val="26"/>
    </w:rPr>
  </w:style>
  <w:style w:type="table" w:styleId="TableGrid">
    <w:name w:val="Table Grid"/>
    <w:basedOn w:val="TableNormal"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eading3Char" w:customStyle="1">
    <w:name w:val="Heading 3 Char"/>
    <w:basedOn w:val="DefaultParagraphFont"/>
    <w:link w:val="Heading3"/>
    <w:uiPriority w:val="9"/>
    <w:rPr>
      <w:rFonts w:asciiTheme="majorHAnsi" w:hAnsiTheme="majorHAnsi" w:eastAsiaTheme="majorEastAsia" w:cstheme="majorBidi"/>
      <w:b/>
      <w:bCs/>
      <w:spacing w:val="4"/>
    </w:rPr>
  </w:style>
  <w:style w:type="paragraph" w:styleId="Labels" w:customStyle="1">
    <w:name w:val="Labels"/>
    <w:basedOn w:val="Normal"/>
    <w:next w:val="Normal"/>
    <w:uiPriority w:val="1"/>
    <w:qFormat/>
    <w:pPr>
      <w:spacing w:line="240" w:lineRule="auto"/>
      <w:jc w:val="center"/>
    </w:pPr>
    <w:rPr>
      <w:i/>
      <w:iCs/>
      <w:sz w:val="17"/>
      <w:szCs w:val="17"/>
    </w:rPr>
  </w:style>
  <w:style w:type="character" w:styleId="Heading4Char" w:customStyle="1">
    <w:name w:val="Heading 4 Char"/>
    <w:basedOn w:val="DefaultParagraphFont"/>
    <w:link w:val="Heading4"/>
    <w:uiPriority w:val="9"/>
    <w:rPr>
      <w:rFonts w:asciiTheme="majorHAnsi" w:hAnsiTheme="majorHAnsi" w:eastAsiaTheme="majorEastAsia" w:cstheme="majorBidi"/>
      <w:b/>
      <w:bCs/>
      <w:spacing w:val="4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  <w:jc w:val="center"/>
    </w:pPr>
  </w:style>
  <w:style w:type="character" w:styleId="FooterChar" w:customStyle="1">
    <w:name w:val="Footer Char"/>
    <w:basedOn w:val="DefaultParagraphFont"/>
    <w:link w:val="Footer"/>
    <w:uiPriority w:val="99"/>
    <w:rPr>
      <w:spacing w:val="4"/>
      <w:sz w:val="20"/>
      <w:szCs w:val="20"/>
    </w:rPr>
  </w:style>
  <w:style w:type="character" w:styleId="Heading5Char" w:customStyle="1">
    <w:name w:val="Heading 5 Char"/>
    <w:basedOn w:val="DefaultParagraphFont"/>
    <w:link w:val="Heading5"/>
    <w:uiPriority w:val="9"/>
    <w:semiHidden/>
    <w:rPr>
      <w:rFonts w:asciiTheme="majorHAnsi" w:hAnsiTheme="majorHAnsi" w:eastAsiaTheme="majorEastAsia" w:cstheme="majorBidi"/>
      <w:spacing w:val="4"/>
      <w:sz w:val="20"/>
      <w:szCs w:val="20"/>
    </w:rPr>
  </w:style>
  <w:style w:type="paragraph" w:styleId="NoSpacing">
    <w:name w:val="No Spacing"/>
    <w:uiPriority w:val="1"/>
    <w:unhideWhenUsed/>
    <w:qFormat/>
    <w:pPr>
      <w:spacing w:line="240" w:lineRule="auto"/>
    </w:pPr>
    <w:rPr>
      <w:spacing w:val="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1730"/>
    <w:pPr>
      <w:spacing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C8173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553B"/>
    <w:rPr>
      <w:color w:val="0000FF" w:themeColor="hyperlink"/>
      <w:u w:val="single"/>
    </w:rPr>
  </w:style>
  <w:style w:type="character" w:styleId="UnresolvedMention" w:customStyle="1">
    <w:name w:val="Unresolved Mention"/>
    <w:basedOn w:val="DefaultParagraphFont"/>
    <w:uiPriority w:val="99"/>
    <w:semiHidden/>
    <w:unhideWhenUsed/>
    <w:rsid w:val="00BA19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theme" Target="theme/theme1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oter" Target="footer1.xml" Id="rId11" /><Relationship Type="http://schemas.openxmlformats.org/officeDocument/2006/relationships/settings" Target="settings.xml" Id="rId5" /><Relationship Type="http://schemas.openxmlformats.org/officeDocument/2006/relationships/hyperlink" Target="mailto:idahoarthritiswalk@gmail.com" TargetMode="External" Id="rId10" /><Relationship Type="http://schemas.openxmlformats.org/officeDocument/2006/relationships/styles" Target="styles.xml" Id="rId4" /><Relationship Type="http://schemas.openxmlformats.org/officeDocument/2006/relationships/image" Target="media/image1.png" Id="rId9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mmela\AppData\Roaming\Microsoft\Templates\Request%20form%20for%20approval%20to%20hir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FDAFFA8-1ECE-45CC-93E7-F226E19D1C8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Request form for approval to hire.dotx</ap:Template>
  <ap:Application>Microsoft Word for the web</ap:Application>
  <ap:DocSecurity>0</ap:DocSecurity>
  <ap:ScaleCrop>false</ap:ScaleCrop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/>
  <keywords/>
  <lastModifiedBy>Wally  Day</lastModifiedBy>
  <revision>2</revision>
  <dcterms:created xsi:type="dcterms:W3CDTF">2018-08-29T16:54:00.0000000Z</dcterms:created>
  <dcterms:modified xsi:type="dcterms:W3CDTF">2024-02-09T19:10:22.4449035Z</dcterms:modified>
  <version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TC040219759991</vt:lpwstr>
  </property>
</Properties>
</file>